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832"/>
        <w:gridCol w:w="1762"/>
        <w:gridCol w:w="2164"/>
      </w:tblGrid>
      <w:tr w:rsidR="000172E5" w:rsidRPr="00637200" w14:paraId="459A94E0" w14:textId="77777777" w:rsidTr="006145D8">
        <w:tc>
          <w:tcPr>
            <w:tcW w:w="5000" w:type="pct"/>
            <w:gridSpan w:val="4"/>
            <w:shd w:val="clear" w:color="auto" w:fill="9C85C0" w:themeFill="accent5"/>
            <w:vAlign w:val="bottom"/>
          </w:tcPr>
          <w:p w14:paraId="18E2887B" w14:textId="3BBC95D6" w:rsidR="000172E5" w:rsidRPr="00637200" w:rsidRDefault="00B627C2" w:rsidP="00637200">
            <w:pPr>
              <w:pStyle w:val="Titolo1"/>
            </w:pPr>
            <w:r>
              <w:t>I genitori dell’alunno</w:t>
            </w:r>
            <w:r w:rsidR="004E64F1">
              <w:t xml:space="preserve">: </w:t>
            </w:r>
          </w:p>
        </w:tc>
      </w:tr>
      <w:tr w:rsidR="000172E5" w:rsidRPr="00846B76" w14:paraId="118DC366" w14:textId="77777777" w:rsidTr="00B627C2">
        <w:sdt>
          <w:sdtPr>
            <w:id w:val="1621259925"/>
            <w:placeholder>
              <w:docPart w:val="AA90A4B2C6B04BCCA889E8ACAAF0BF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6" w:type="pct"/>
                <w:vAlign w:val="bottom"/>
              </w:tcPr>
              <w:p w14:paraId="564E2612" w14:textId="77777777" w:rsidR="000172E5" w:rsidRPr="00637200" w:rsidRDefault="007147D7" w:rsidP="00637200">
                <w:pPr>
                  <w:pStyle w:val="Rientronormale"/>
                </w:pPr>
                <w:r w:rsidRPr="00637200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744" w:type="pct"/>
            <w:gridSpan w:val="3"/>
            <w:tcBorders>
              <w:bottom w:val="single" w:sz="4" w:space="0" w:color="auto"/>
            </w:tcBorders>
            <w:vAlign w:val="bottom"/>
          </w:tcPr>
          <w:p w14:paraId="0F17726F" w14:textId="77777777" w:rsidR="000172E5" w:rsidRPr="00846B76" w:rsidRDefault="000172E5" w:rsidP="00311D4F"/>
        </w:tc>
      </w:tr>
      <w:tr w:rsidR="000172E5" w:rsidRPr="00846B76" w14:paraId="3C102C56" w14:textId="77777777" w:rsidTr="00B627C2">
        <w:sdt>
          <w:sdtPr>
            <w:id w:val="-1470592894"/>
            <w:placeholder>
              <w:docPart w:val="569A2A8C639A4BD7BFF664ECC4AC66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6" w:type="pct"/>
                <w:vAlign w:val="bottom"/>
              </w:tcPr>
              <w:p w14:paraId="068DE6F1" w14:textId="77777777" w:rsidR="000172E5" w:rsidRPr="00637200" w:rsidRDefault="007147D7" w:rsidP="00637200">
                <w:pPr>
                  <w:pStyle w:val="Rientronormale"/>
                </w:pPr>
                <w:r w:rsidRPr="00637200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374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E15896" w14:textId="77777777" w:rsidR="000172E5" w:rsidRPr="00846B76" w:rsidRDefault="000172E5" w:rsidP="00311D4F"/>
        </w:tc>
      </w:tr>
      <w:tr w:rsidR="000172E5" w:rsidRPr="00846B76" w14:paraId="24B572A6" w14:textId="77777777" w:rsidTr="00B627C2">
        <w:tc>
          <w:tcPr>
            <w:tcW w:w="1256" w:type="pct"/>
            <w:vAlign w:val="bottom"/>
          </w:tcPr>
          <w:p w14:paraId="5381C1C6" w14:textId="5C78EAD1" w:rsidR="000172E5" w:rsidRPr="00637200" w:rsidRDefault="00B627C2" w:rsidP="00637200">
            <w:pPr>
              <w:pStyle w:val="Rientronormale"/>
            </w:pPr>
            <w:r>
              <w:t>Classe</w:t>
            </w:r>
          </w:p>
        </w:tc>
        <w:tc>
          <w:tcPr>
            <w:tcW w:w="15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F39D4D" w14:textId="77777777"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23E65AAE" w14:textId="1FA7C7A5" w:rsidR="000172E5" w:rsidRDefault="00B627C2" w:rsidP="00311D4F">
            <w:r>
              <w:t xml:space="preserve">Sez. </w:t>
            </w:r>
          </w:p>
        </w:tc>
        <w:tc>
          <w:tcPr>
            <w:tcW w:w="119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319888" w14:textId="77777777" w:rsidR="000172E5" w:rsidRPr="00846B76" w:rsidRDefault="000172E5" w:rsidP="00311D4F"/>
        </w:tc>
      </w:tr>
      <w:tr w:rsidR="000172E5" w:rsidRPr="00846B76" w14:paraId="264C3236" w14:textId="77777777" w:rsidTr="00B627C2">
        <w:tc>
          <w:tcPr>
            <w:tcW w:w="1256" w:type="pct"/>
            <w:vAlign w:val="bottom"/>
          </w:tcPr>
          <w:p w14:paraId="5FFC0A97" w14:textId="35E883D8" w:rsidR="000172E5" w:rsidRPr="00637200" w:rsidRDefault="00B627C2" w:rsidP="00637200">
            <w:pPr>
              <w:pStyle w:val="Rientronormale"/>
            </w:pPr>
            <w:r>
              <w:t xml:space="preserve">Plesso </w:t>
            </w:r>
          </w:p>
        </w:tc>
        <w:tc>
          <w:tcPr>
            <w:tcW w:w="3744" w:type="pct"/>
            <w:gridSpan w:val="3"/>
            <w:tcBorders>
              <w:bottom w:val="single" w:sz="4" w:space="0" w:color="auto"/>
            </w:tcBorders>
            <w:vAlign w:val="bottom"/>
          </w:tcPr>
          <w:p w14:paraId="632F3D36" w14:textId="77777777" w:rsidR="000172E5" w:rsidRPr="00846B76" w:rsidRDefault="000172E5" w:rsidP="00311D4F"/>
        </w:tc>
      </w:tr>
      <w:tr w:rsidR="000172E5" w:rsidRPr="00846B76" w14:paraId="2A99D314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42F032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627C2" w:rsidRPr="00846B76" w14:paraId="27C8BBF5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A472E51" w14:textId="77777777" w:rsidR="00B627C2" w:rsidRPr="00846B76" w:rsidRDefault="00B627C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965AB31" w14:textId="77777777" w:rsidTr="006145D8">
        <w:tc>
          <w:tcPr>
            <w:tcW w:w="5000" w:type="pct"/>
            <w:gridSpan w:val="4"/>
            <w:shd w:val="clear" w:color="auto" w:fill="9C85C0" w:themeFill="accent5"/>
            <w:vAlign w:val="bottom"/>
          </w:tcPr>
          <w:p w14:paraId="1BB794FB" w14:textId="6CDB3254" w:rsidR="00B627C2" w:rsidRDefault="00B627C2" w:rsidP="00B627C2">
            <w:pPr>
              <w:pStyle w:val="Titolo1"/>
              <w:jc w:val="center"/>
            </w:pPr>
            <w:r>
              <w:t>Chiedono</w:t>
            </w:r>
          </w:p>
          <w:p w14:paraId="65CED209" w14:textId="104A7F21" w:rsidR="000172E5" w:rsidRDefault="00B627C2" w:rsidP="00B627C2">
            <w:pPr>
              <w:pStyle w:val="Titolo1"/>
              <w:jc w:val="center"/>
            </w:pPr>
            <w:r>
              <w:t>che il</w:t>
            </w:r>
            <w:r w:rsidR="004E64F1">
              <w:t>/la</w:t>
            </w:r>
            <w:r>
              <w:t xml:space="preserve"> proprio</w:t>
            </w:r>
            <w:r w:rsidR="004E64F1">
              <w:t>/a</w:t>
            </w:r>
            <w:r>
              <w:t xml:space="preserve"> figlio</w:t>
            </w:r>
            <w:r w:rsidR="004E64F1">
              <w:t>/a</w:t>
            </w:r>
            <w:r>
              <w:t xml:space="preserve"> possa partecipare alle selezioni per il coro</w:t>
            </w:r>
          </w:p>
          <w:p w14:paraId="6A437829" w14:textId="4D640FA8" w:rsidR="00B627C2" w:rsidRPr="00846B76" w:rsidRDefault="00B627C2" w:rsidP="00B627C2">
            <w:pPr>
              <w:pStyle w:val="Titolo1"/>
              <w:jc w:val="center"/>
            </w:pPr>
            <w:r>
              <w:t>scolastico in data 11 ottobre 2023</w:t>
            </w:r>
          </w:p>
        </w:tc>
      </w:tr>
    </w:tbl>
    <w:p w14:paraId="49B993B2" w14:textId="03B4C237" w:rsidR="000172E5" w:rsidRDefault="00B627C2" w:rsidP="00637200">
      <w:r>
        <w:t xml:space="preserve">Dichiarano di accettare il calendario proposto dalla docente e s’impegnano a far frequentare </w:t>
      </w:r>
      <w:r w:rsidR="004E64F1">
        <w:t>con assiduità l’attività corale nel caso in cui l’alunno/a superi la selezione.</w:t>
      </w:r>
    </w:p>
    <w:p w14:paraId="27475D72" w14:textId="19CDAFE9" w:rsidR="004E64F1" w:rsidRDefault="004E64F1" w:rsidP="00637200">
      <w:r>
        <w:t>Firma genitore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genitore 2</w:t>
      </w:r>
    </w:p>
    <w:p w14:paraId="7E876414" w14:textId="125F1C7C" w:rsidR="004E64F1" w:rsidRDefault="004E64F1" w:rsidP="00637200">
      <w:r>
        <w:t>…………………………..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</w:t>
      </w:r>
    </w:p>
    <w:p w14:paraId="251C2C9C" w14:textId="77777777" w:rsidR="004E64F1" w:rsidRDefault="004E64F1" w:rsidP="00637200"/>
    <w:p w14:paraId="175E40DB" w14:textId="77777777" w:rsidR="004E64F1" w:rsidRDefault="004E64F1" w:rsidP="00637200"/>
    <w:p w14:paraId="6D92598A" w14:textId="77777777" w:rsidR="004E64F1" w:rsidRDefault="004E64F1" w:rsidP="00637200"/>
    <w:p w14:paraId="6D6872C9" w14:textId="77777777" w:rsidR="004E64F1" w:rsidRDefault="004E64F1" w:rsidP="00637200"/>
    <w:p w14:paraId="6E0CE97D" w14:textId="7386E26F" w:rsidR="004E64F1" w:rsidRPr="004E64F1" w:rsidRDefault="004E64F1" w:rsidP="00637200">
      <w:pPr>
        <w:rPr>
          <w:sz w:val="22"/>
          <w:szCs w:val="22"/>
        </w:rPr>
      </w:pPr>
      <w:r w:rsidRPr="004E64F1">
        <w:rPr>
          <w:sz w:val="22"/>
          <w:szCs w:val="22"/>
        </w:rPr>
        <w:t xml:space="preserve">Modulo da consegnare entro giorno </w:t>
      </w:r>
      <w:r w:rsidRPr="004E64F1">
        <w:rPr>
          <w:b/>
          <w:bCs/>
          <w:sz w:val="22"/>
          <w:szCs w:val="22"/>
        </w:rPr>
        <w:t>10 ottobre</w:t>
      </w:r>
      <w:r w:rsidRPr="004E64F1">
        <w:rPr>
          <w:sz w:val="22"/>
          <w:szCs w:val="22"/>
        </w:rPr>
        <w:t xml:space="preserve"> al docente coordinatore di classe</w:t>
      </w:r>
    </w:p>
    <w:sectPr w:rsidR="004E64F1" w:rsidRPr="004E64F1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A9E21" w14:textId="77777777" w:rsidR="00B627C2" w:rsidRDefault="00B627C2" w:rsidP="000172E5">
      <w:pPr>
        <w:spacing w:after="0" w:line="240" w:lineRule="auto"/>
      </w:pPr>
      <w:r>
        <w:separator/>
      </w:r>
    </w:p>
  </w:endnote>
  <w:endnote w:type="continuationSeparator" w:id="0">
    <w:p w14:paraId="015B8D3F" w14:textId="77777777" w:rsidR="00B627C2" w:rsidRDefault="00B627C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AAE058-EF64-43C9-8A49-4A69C66C386A}"/>
    <w:embedBold r:id="rId2" w:fontKey="{AC52CC98-96D8-43FD-A27E-91916D010FD2}"/>
    <w:embedItalic r:id="rId3" w:fontKey="{37889737-7BD1-40A5-B146-8CB22004AB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454A04F-C310-486E-A4DE-9ED9C1B94E75}"/>
    <w:embedBold r:id="rId5" w:fontKey="{19FE0EFB-DADC-4F3D-9194-6D5B0BBDC7FE}"/>
    <w:embedItalic r:id="rId6" w:fontKey="{23E07DB6-8E3E-4EB8-BCCE-4A4FF91AE70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CF3DF88-B34D-47F0-9D8A-85E28E3C19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6565130-294B-49BF-BFFD-D6E0778FC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31BD55A6" w14:textId="77777777" w:rsidTr="00637200">
      <w:tc>
        <w:tcPr>
          <w:tcW w:w="4675" w:type="dxa"/>
          <w:vAlign w:val="center"/>
        </w:tcPr>
        <w:p w14:paraId="78811DBE" w14:textId="5B7F41F4" w:rsidR="00311D4F" w:rsidRPr="00311D4F" w:rsidRDefault="00311D4F" w:rsidP="00637200">
          <w:pPr>
            <w:pStyle w:val="Pidipagina"/>
          </w:pPr>
        </w:p>
      </w:tc>
      <w:tc>
        <w:tcPr>
          <w:tcW w:w="4675" w:type="dxa"/>
          <w:vAlign w:val="center"/>
        </w:tcPr>
        <w:p w14:paraId="0C5EF3D8" w14:textId="3C12036F" w:rsidR="00311D4F" w:rsidRPr="00311D4F" w:rsidRDefault="00311D4F" w:rsidP="00637200">
          <w:pPr>
            <w:pStyle w:val="Pidipagina"/>
            <w:jc w:val="right"/>
          </w:pPr>
        </w:p>
      </w:tc>
    </w:tr>
  </w:tbl>
  <w:p w14:paraId="478B9347" w14:textId="77777777" w:rsidR="006145D8" w:rsidRDefault="006145D8" w:rsidP="006372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3EF26" w14:textId="77777777" w:rsidR="00B627C2" w:rsidRDefault="00B627C2" w:rsidP="000172E5">
      <w:pPr>
        <w:spacing w:after="0" w:line="240" w:lineRule="auto"/>
      </w:pPr>
      <w:r>
        <w:separator/>
      </w:r>
    </w:p>
  </w:footnote>
  <w:footnote w:type="continuationSeparator" w:id="0">
    <w:p w14:paraId="43EE5DC1" w14:textId="77777777" w:rsidR="00B627C2" w:rsidRDefault="00B627C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608"/>
      <w:gridCol w:w="7418"/>
    </w:tblGrid>
    <w:tr w:rsidR="004E64F1" w:rsidRPr="00637200" w14:paraId="02CC0A09" w14:textId="77777777" w:rsidTr="00384B05">
      <w:trPr>
        <w:trHeight w:val="990"/>
      </w:trPr>
      <w:tc>
        <w:tcPr>
          <w:tcW w:w="1350" w:type="dxa"/>
          <w:vAlign w:val="center"/>
        </w:tcPr>
        <w:p w14:paraId="151CBA1C" w14:textId="221D14B7" w:rsidR="00B337A2" w:rsidRPr="00637200" w:rsidRDefault="004E64F1" w:rsidP="00637200">
          <w:pPr>
            <w:pStyle w:val="Intestazione"/>
          </w:pPr>
          <w:r>
            <w:rPr>
              <w:b w:val="0"/>
              <w:bCs/>
              <w:i/>
              <w:iCs/>
              <w:noProof/>
              <w:color w:val="222222"/>
              <w:sz w:val="22"/>
              <w:szCs w:val="22"/>
              <w:u w:color="222222"/>
            </w:rPr>
            <w:drawing>
              <wp:inline distT="0" distB="0" distL="0" distR="0" wp14:anchorId="50B06F45" wp14:editId="07783865">
                <wp:extent cx="883920" cy="426720"/>
                <wp:effectExtent l="0" t="0" r="0" b="0"/>
                <wp:docPr id="1073741825" name="officeArt object" descr="Immagin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5" name="Immagine 1" descr="Immagin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899961" cy="434464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E18F32C" w14:textId="77777777" w:rsidR="00B337A2" w:rsidRDefault="00B627C2" w:rsidP="00637200">
          <w:pPr>
            <w:pStyle w:val="Intestazione"/>
          </w:pPr>
          <w:r>
            <w:t>Modulo adesione coro scolastico</w:t>
          </w:r>
        </w:p>
        <w:p w14:paraId="0A1C82A1" w14:textId="36E46B60" w:rsidR="004E64F1" w:rsidRPr="00637200" w:rsidRDefault="004E64F1" w:rsidP="00637200">
          <w:pPr>
            <w:pStyle w:val="Intestazione"/>
          </w:pPr>
          <w:r>
            <w:t>Istituto Comprensivo Secondo</w:t>
          </w:r>
        </w:p>
      </w:tc>
    </w:tr>
  </w:tbl>
  <w:p w14:paraId="68A9A531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15002763">
    <w:abstractNumId w:val="11"/>
  </w:num>
  <w:num w:numId="2" w16cid:durableId="190849159">
    <w:abstractNumId w:val="7"/>
  </w:num>
  <w:num w:numId="3" w16cid:durableId="1064445840">
    <w:abstractNumId w:val="15"/>
  </w:num>
  <w:num w:numId="4" w16cid:durableId="1806191863">
    <w:abstractNumId w:val="12"/>
  </w:num>
  <w:num w:numId="5" w16cid:durableId="975067994">
    <w:abstractNumId w:val="13"/>
  </w:num>
  <w:num w:numId="6" w16cid:durableId="1669018480">
    <w:abstractNumId w:val="19"/>
  </w:num>
  <w:num w:numId="7" w16cid:durableId="431055297">
    <w:abstractNumId w:val="6"/>
  </w:num>
  <w:num w:numId="8" w16cid:durableId="914895391">
    <w:abstractNumId w:val="10"/>
  </w:num>
  <w:num w:numId="9" w16cid:durableId="1716344372">
    <w:abstractNumId w:val="17"/>
  </w:num>
  <w:num w:numId="10" w16cid:durableId="441650133">
    <w:abstractNumId w:val="1"/>
  </w:num>
  <w:num w:numId="11" w16cid:durableId="786314592">
    <w:abstractNumId w:val="5"/>
  </w:num>
  <w:num w:numId="12" w16cid:durableId="1215190816">
    <w:abstractNumId w:val="0"/>
  </w:num>
  <w:num w:numId="13" w16cid:durableId="383066782">
    <w:abstractNumId w:val="2"/>
  </w:num>
  <w:num w:numId="14" w16cid:durableId="702556578">
    <w:abstractNumId w:val="9"/>
  </w:num>
  <w:num w:numId="15" w16cid:durableId="1124468556">
    <w:abstractNumId w:val="8"/>
  </w:num>
  <w:num w:numId="16" w16cid:durableId="530798831">
    <w:abstractNumId w:val="16"/>
  </w:num>
  <w:num w:numId="17" w16cid:durableId="1029917575">
    <w:abstractNumId w:val="3"/>
  </w:num>
  <w:num w:numId="18" w16cid:durableId="68385854">
    <w:abstractNumId w:val="21"/>
  </w:num>
  <w:num w:numId="19" w16cid:durableId="1175610750">
    <w:abstractNumId w:val="18"/>
  </w:num>
  <w:num w:numId="20" w16cid:durableId="153499894">
    <w:abstractNumId w:val="14"/>
  </w:num>
  <w:num w:numId="21" w16cid:durableId="870533923">
    <w:abstractNumId w:val="20"/>
  </w:num>
  <w:num w:numId="22" w16cid:durableId="72675670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C2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E64F1"/>
    <w:rsid w:val="00502E9C"/>
    <w:rsid w:val="005112D0"/>
    <w:rsid w:val="00523D77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C3D6F"/>
    <w:rsid w:val="008E203A"/>
    <w:rsid w:val="0091229C"/>
    <w:rsid w:val="00940E73"/>
    <w:rsid w:val="0098597D"/>
    <w:rsid w:val="009F619A"/>
    <w:rsid w:val="009F6DDE"/>
    <w:rsid w:val="00A370A8"/>
    <w:rsid w:val="00B337A2"/>
    <w:rsid w:val="00B627C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7B7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qFormat/>
    <w:rsid w:val="00311D4F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9C85C0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200"/>
    <w:rPr>
      <w:rFonts w:asciiTheme="majorHAnsi" w:eastAsia="Calibri" w:hAnsiTheme="majorHAnsi" w:cs="Times New Roman"/>
      <w:b/>
      <w:color w:val="9C85C0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7200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8E58B6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526041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F6F6F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Modulo%20di%20adesio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90A4B2C6B04BCCA889E8ACAAF0BF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3D04F7-51BC-43D8-99BA-DB66AAA9EF48}"/>
      </w:docPartPr>
      <w:docPartBody>
        <w:p w:rsidR="00000000" w:rsidRDefault="00D1004D">
          <w:pPr>
            <w:pStyle w:val="AA90A4B2C6B04BCCA889E8ACAAF0BF6B"/>
          </w:pPr>
          <w:r w:rsidRPr="006145D8">
            <w:rPr>
              <w:lang w:bidi="it-IT"/>
            </w:rPr>
            <w:t>Nome</w:t>
          </w:r>
        </w:p>
      </w:docPartBody>
    </w:docPart>
    <w:docPart>
      <w:docPartPr>
        <w:name w:val="569A2A8C639A4BD7BFF664ECC4AC66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40FA590-7CD9-4BDB-A979-0C6CF7708436}"/>
      </w:docPartPr>
      <w:docPartBody>
        <w:p w:rsidR="00000000" w:rsidRDefault="00D1004D">
          <w:pPr>
            <w:pStyle w:val="569A2A8C639A4BD7BFF664ECC4AC6678"/>
          </w:pPr>
          <w:r w:rsidRPr="006145D8">
            <w:rPr>
              <w:lang w:bidi="it-IT"/>
            </w:rPr>
            <w:t>Cognome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1E112F47DA484B499A0D13433A4F2CAE">
    <w:name w:val="1E112F47DA484B499A0D13433A4F2CAE"/>
  </w:style>
  <w:style w:type="paragraph" w:customStyle="1" w:styleId="AA90A4B2C6B04BCCA889E8ACAAF0BF6B">
    <w:name w:val="AA90A4B2C6B04BCCA889E8ACAAF0BF6B"/>
  </w:style>
  <w:style w:type="paragraph" w:customStyle="1" w:styleId="569A2A8C639A4BD7BFF664ECC4AC6678">
    <w:name w:val="569A2A8C639A4BD7BFF664ECC4AC6678"/>
  </w:style>
  <w:style w:type="paragraph" w:customStyle="1" w:styleId="EF6CB1F8ADDD475C827D67DDC77D7C7C">
    <w:name w:val="EF6CB1F8ADDD475C827D67DDC77D7C7C"/>
  </w:style>
  <w:style w:type="paragraph" w:customStyle="1" w:styleId="F0F8210D771E43B281CE70C103A6A8C4">
    <w:name w:val="F0F8210D771E43B281CE70C103A6A8C4"/>
  </w:style>
  <w:style w:type="paragraph" w:customStyle="1" w:styleId="952C3D5921F5429F9F88E8349E6215CE">
    <w:name w:val="952C3D5921F5429F9F88E8349E6215CE"/>
  </w:style>
  <w:style w:type="paragraph" w:customStyle="1" w:styleId="6E922EA8357C4E2D83D508363B3233D2">
    <w:name w:val="6E922EA8357C4E2D83D508363B3233D2"/>
  </w:style>
  <w:style w:type="paragraph" w:customStyle="1" w:styleId="92542458FDB949DEB78BFAA44C93F9A3">
    <w:name w:val="92542458FDB949DEB78BFAA44C93F9A3"/>
  </w:style>
  <w:style w:type="paragraph" w:customStyle="1" w:styleId="E2FE181141BE4DC29219AE66983A2C9C">
    <w:name w:val="E2FE181141BE4DC29219AE66983A2C9C"/>
  </w:style>
  <w:style w:type="paragraph" w:customStyle="1" w:styleId="4E4FBA3CAE7841C4AB83372670E4BC5F">
    <w:name w:val="4E4FBA3CAE7841C4AB83372670E4BC5F"/>
  </w:style>
  <w:style w:type="paragraph" w:customStyle="1" w:styleId="A07E876657EF479D90A30F4BDE8B350B">
    <w:name w:val="A07E876657EF479D90A30F4BDE8B350B"/>
  </w:style>
  <w:style w:type="paragraph" w:customStyle="1" w:styleId="94191AE773EE4816BA0A452D88AD3C92">
    <w:name w:val="94191AE773EE4816BA0A452D88AD3C92"/>
  </w:style>
  <w:style w:type="paragraph" w:customStyle="1" w:styleId="807FB829D3784C4796F14D4027C28C01">
    <w:name w:val="807FB829D3784C4796F14D4027C28C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rta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</Template>
  <TotalTime>0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2023-10-05T07:34:00Z</dcterms:created>
  <dcterms:modified xsi:type="dcterms:W3CDTF">2023-10-05T07:34:00Z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