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5104" w:type="pct"/>
        <w:tblLook w:val="04A0" w:firstRow="1" w:lastRow="0" w:firstColumn="1" w:lastColumn="0" w:noHBand="0" w:noVBand="1"/>
      </w:tblPr>
      <w:tblGrid>
        <w:gridCol w:w="3113"/>
        <w:gridCol w:w="1981"/>
        <w:gridCol w:w="968"/>
        <w:gridCol w:w="96"/>
        <w:gridCol w:w="1062"/>
        <w:gridCol w:w="1984"/>
      </w:tblGrid>
      <w:tr w:rsidR="0090596C" w:rsidRPr="0090596C" w:rsidTr="00EA7530">
        <w:sdt>
          <w:sdtPr>
            <w:id w:val="1259331922"/>
            <w:placeholder>
              <w:docPart w:val="14A1850C861B4E4489E7054F443EF1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5AA2AE" w:themeFill="accent5"/>
              </w:tcPr>
              <w:p w:rsidR="00650259" w:rsidRPr="0090596C" w:rsidRDefault="0090596C" w:rsidP="0090596C">
                <w:pPr>
                  <w:pStyle w:val="Titolo1"/>
                  <w:outlineLvl w:val="0"/>
                </w:pPr>
                <w:r w:rsidRPr="0090596C">
                  <w:rPr>
                    <w:lang w:bidi="it-IT"/>
                  </w:rPr>
                  <w:t>Informazioni studenti</w:t>
                </w:r>
              </w:p>
            </w:tc>
          </w:sdtContent>
        </w:sdt>
      </w:tr>
      <w:tr w:rsidR="00EA7530" w:rsidRPr="00846B76" w:rsidTr="00EA7530">
        <w:tc>
          <w:tcPr>
            <w:tcW w:w="1691" w:type="pct"/>
            <w:vAlign w:val="bottom"/>
          </w:tcPr>
          <w:p w:rsidR="00EA7530" w:rsidRDefault="00EA7530" w:rsidP="0090596C">
            <w:pPr>
              <w:pStyle w:val="Rientronormale"/>
            </w:pPr>
          </w:p>
        </w:tc>
        <w:tc>
          <w:tcPr>
            <w:tcW w:w="1654" w:type="pct"/>
            <w:gridSpan w:val="3"/>
            <w:vAlign w:val="bottom"/>
          </w:tcPr>
          <w:p w:rsidR="00EA7530" w:rsidRPr="00846B76" w:rsidRDefault="00EA7530" w:rsidP="007F7B5D">
            <w:pPr>
              <w:spacing w:before="120"/>
            </w:pPr>
            <w:r>
              <w:t>Studente 1</w:t>
            </w:r>
          </w:p>
        </w:tc>
        <w:tc>
          <w:tcPr>
            <w:tcW w:w="1655" w:type="pct"/>
            <w:gridSpan w:val="2"/>
            <w:vAlign w:val="bottom"/>
          </w:tcPr>
          <w:p w:rsidR="00EA7530" w:rsidRPr="00846B76" w:rsidRDefault="00EA7530" w:rsidP="007F7B5D">
            <w:pPr>
              <w:spacing w:before="120"/>
            </w:pPr>
            <w:r>
              <w:t>Studente 2</w:t>
            </w:r>
          </w:p>
        </w:tc>
      </w:tr>
      <w:tr w:rsidR="00EA7530" w:rsidRPr="00846B76" w:rsidTr="00EA7530">
        <w:sdt>
          <w:sdtPr>
            <w:id w:val="1621259925"/>
            <w:placeholder>
              <w:docPart w:val="7B0A93E2F16F4A2CA491FB7D3CCC9B72"/>
            </w:placeholder>
            <w:temporary/>
            <w:showingPlcHdr/>
            <w15:appearance w15:val="hidden"/>
          </w:sdtPr>
          <w:sdtContent>
            <w:tc>
              <w:tcPr>
                <w:tcW w:w="1691" w:type="pct"/>
                <w:vAlign w:val="bottom"/>
              </w:tcPr>
              <w:p w:rsidR="00EA7530" w:rsidRPr="00846B76" w:rsidRDefault="00EA7530" w:rsidP="0090596C">
                <w:pPr>
                  <w:pStyle w:val="Rientronormale"/>
                </w:pPr>
                <w:r w:rsidRPr="0090596C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1654" w:type="pct"/>
            <w:gridSpan w:val="3"/>
            <w:vAlign w:val="bottom"/>
          </w:tcPr>
          <w:p w:rsidR="00EA7530" w:rsidRPr="00846B76" w:rsidRDefault="00EA7530" w:rsidP="007F7B5D">
            <w:pPr>
              <w:spacing w:before="120"/>
            </w:pPr>
          </w:p>
        </w:tc>
        <w:tc>
          <w:tcPr>
            <w:tcW w:w="1655" w:type="pct"/>
            <w:gridSpan w:val="2"/>
            <w:vAlign w:val="bottom"/>
          </w:tcPr>
          <w:p w:rsidR="00EA7530" w:rsidRPr="00846B76" w:rsidRDefault="00EA7530" w:rsidP="007F7B5D">
            <w:pPr>
              <w:spacing w:before="120"/>
            </w:pPr>
          </w:p>
        </w:tc>
      </w:tr>
      <w:tr w:rsidR="00EA7530" w:rsidRPr="00846B76" w:rsidTr="00EA7530">
        <w:sdt>
          <w:sdtPr>
            <w:id w:val="-1470592894"/>
            <w:placeholder>
              <w:docPart w:val="DA8227E95BF94D3AB2D5392BE42766E3"/>
            </w:placeholder>
            <w:temporary/>
            <w:showingPlcHdr/>
            <w15:appearance w15:val="hidden"/>
          </w:sdtPr>
          <w:sdtContent>
            <w:tc>
              <w:tcPr>
                <w:tcW w:w="1691" w:type="pct"/>
                <w:vAlign w:val="bottom"/>
              </w:tcPr>
              <w:p w:rsidR="00EA7530" w:rsidRPr="00846B76" w:rsidRDefault="00EA7530" w:rsidP="0090596C">
                <w:pPr>
                  <w:pStyle w:val="Rientronormale"/>
                </w:pPr>
                <w:r w:rsidRPr="0090596C">
                  <w:rPr>
                    <w:lang w:bidi="it-IT"/>
                  </w:rPr>
                  <w:t>Cognome</w:t>
                </w:r>
              </w:p>
            </w:tc>
          </w:sdtContent>
        </w:sdt>
        <w:tc>
          <w:tcPr>
            <w:tcW w:w="1654" w:type="pct"/>
            <w:gridSpan w:val="3"/>
            <w:vAlign w:val="bottom"/>
          </w:tcPr>
          <w:p w:rsidR="00EA7530" w:rsidRPr="00846B76" w:rsidRDefault="00EA7530" w:rsidP="007F7B5D">
            <w:pPr>
              <w:spacing w:before="120"/>
            </w:pPr>
          </w:p>
        </w:tc>
        <w:tc>
          <w:tcPr>
            <w:tcW w:w="1655" w:type="pct"/>
            <w:gridSpan w:val="2"/>
            <w:vAlign w:val="bottom"/>
          </w:tcPr>
          <w:p w:rsidR="00EA7530" w:rsidRPr="00846B76" w:rsidRDefault="00EA7530" w:rsidP="007F7B5D">
            <w:pPr>
              <w:spacing w:before="120"/>
            </w:pPr>
          </w:p>
        </w:tc>
      </w:tr>
      <w:tr w:rsidR="00EA7530" w:rsidRPr="00846B76" w:rsidTr="00EA7530">
        <w:tc>
          <w:tcPr>
            <w:tcW w:w="1691" w:type="pct"/>
            <w:vAlign w:val="bottom"/>
          </w:tcPr>
          <w:p w:rsidR="00EA7530" w:rsidRPr="00846B76" w:rsidRDefault="00EA7530" w:rsidP="0090596C">
            <w:pPr>
              <w:pStyle w:val="Rientronormale"/>
            </w:pPr>
            <w:r>
              <w:rPr>
                <w:lang w:bidi="it-IT"/>
              </w:rPr>
              <w:t>Classe</w:t>
            </w:r>
          </w:p>
        </w:tc>
        <w:tc>
          <w:tcPr>
            <w:tcW w:w="1654" w:type="pct"/>
            <w:gridSpan w:val="3"/>
            <w:vAlign w:val="bottom"/>
          </w:tcPr>
          <w:p w:rsidR="00EA7530" w:rsidRPr="00846B76" w:rsidRDefault="00EA7530" w:rsidP="007F7B5D">
            <w:pPr>
              <w:spacing w:before="120"/>
            </w:pPr>
          </w:p>
        </w:tc>
        <w:tc>
          <w:tcPr>
            <w:tcW w:w="1655" w:type="pct"/>
            <w:gridSpan w:val="2"/>
            <w:vAlign w:val="bottom"/>
          </w:tcPr>
          <w:p w:rsidR="00EA7530" w:rsidRPr="00846B76" w:rsidRDefault="00EA7530" w:rsidP="007F7B5D">
            <w:pPr>
              <w:spacing w:before="120"/>
            </w:pPr>
          </w:p>
        </w:tc>
      </w:tr>
      <w:tr w:rsidR="00EA7530" w:rsidRPr="00846B76" w:rsidTr="00EA7530">
        <w:tc>
          <w:tcPr>
            <w:tcW w:w="5000" w:type="pct"/>
            <w:gridSpan w:val="6"/>
            <w:vAlign w:val="bottom"/>
          </w:tcPr>
          <w:p w:rsidR="00EA7530" w:rsidRPr="00846B76" w:rsidRDefault="00EA7530" w:rsidP="007F7B5D">
            <w:pPr>
              <w:spacing w:before="120"/>
            </w:pPr>
          </w:p>
        </w:tc>
      </w:tr>
      <w:tr w:rsidR="00282793" w:rsidRPr="00846B76" w:rsidTr="00EA7530">
        <w:tc>
          <w:tcPr>
            <w:tcW w:w="1691" w:type="pct"/>
            <w:vAlign w:val="bottom"/>
          </w:tcPr>
          <w:p w:rsidR="00282793" w:rsidRDefault="00282793" w:rsidP="0090596C">
            <w:pPr>
              <w:pStyle w:val="Rientronormale"/>
              <w:rPr>
                <w:lang w:bidi="it-IT"/>
              </w:rPr>
            </w:pPr>
            <w:r>
              <w:rPr>
                <w:lang w:bidi="it-IT"/>
              </w:rPr>
              <w:t>Servizio richiesto</w:t>
            </w:r>
          </w:p>
        </w:tc>
        <w:tc>
          <w:tcPr>
            <w:tcW w:w="1602" w:type="pct"/>
            <w:gridSpan w:val="2"/>
            <w:vAlign w:val="bottom"/>
          </w:tcPr>
          <w:p w:rsidR="00282793" w:rsidRPr="00EA7530" w:rsidRDefault="00282793" w:rsidP="00EA7530">
            <w:pPr>
              <w:pStyle w:val="Paragrafoelenco"/>
              <w:numPr>
                <w:ilvl w:val="0"/>
                <w:numId w:val="25"/>
              </w:numPr>
              <w:spacing w:before="120"/>
              <w:rPr>
                <w:sz w:val="22"/>
              </w:rPr>
            </w:pPr>
            <w:r>
              <w:t>Pre-scuola</w:t>
            </w:r>
            <w:r w:rsidRPr="00EA7530">
              <w:rPr>
                <w:sz w:val="22"/>
              </w:rPr>
              <w:t xml:space="preserve"> 7:55/8:10</w:t>
            </w:r>
          </w:p>
        </w:tc>
        <w:tc>
          <w:tcPr>
            <w:tcW w:w="1707" w:type="pct"/>
            <w:gridSpan w:val="3"/>
            <w:vAlign w:val="bottom"/>
          </w:tcPr>
          <w:p w:rsidR="00282793" w:rsidRPr="00EA7530" w:rsidRDefault="00282793" w:rsidP="00EA7530">
            <w:pPr>
              <w:pStyle w:val="Paragrafoelenco"/>
              <w:numPr>
                <w:ilvl w:val="0"/>
                <w:numId w:val="25"/>
              </w:numPr>
              <w:spacing w:before="120"/>
              <w:rPr>
                <w:sz w:val="22"/>
              </w:rPr>
            </w:pPr>
            <w:r>
              <w:t xml:space="preserve">Post-Scuola </w:t>
            </w:r>
            <w:r w:rsidRPr="00EA7530">
              <w:rPr>
                <w:sz w:val="22"/>
              </w:rPr>
              <w:t>13:15/13:30</w:t>
            </w:r>
          </w:p>
        </w:tc>
      </w:tr>
      <w:tr w:rsidR="00650259" w:rsidRPr="00846B76" w:rsidTr="00EA7530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:rsidTr="00EA7530">
        <w:tc>
          <w:tcPr>
            <w:tcW w:w="5000" w:type="pct"/>
            <w:gridSpan w:val="6"/>
            <w:shd w:val="clear" w:color="auto" w:fill="5AA2AE" w:themeFill="accent5"/>
          </w:tcPr>
          <w:p w:rsidR="00650259" w:rsidRPr="0090596C" w:rsidRDefault="00282793" w:rsidP="00282793">
            <w:pPr>
              <w:pStyle w:val="Titolo1"/>
              <w:outlineLvl w:val="0"/>
            </w:pPr>
            <w:r>
              <w:t>Dichiarazione genitore 1</w:t>
            </w:r>
          </w:p>
        </w:tc>
      </w:tr>
      <w:tr w:rsidR="00650259" w:rsidRPr="00846B76" w:rsidTr="00EA7530">
        <w:sdt>
          <w:sdtPr>
            <w:id w:val="1384843028"/>
            <w:placeholder>
              <w:docPart w:val="D79CFD738E7F4AB38B5276492ADC63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91" w:type="pct"/>
                <w:vAlign w:val="bottom"/>
              </w:tcPr>
              <w:p w:rsidR="00650259" w:rsidRPr="00846B76" w:rsidRDefault="0090596C" w:rsidP="00F52451">
                <w:pPr>
                  <w:pStyle w:val="Rientronormale"/>
                </w:pPr>
                <w:r w:rsidRPr="0090596C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3309" w:type="pct"/>
            <w:gridSpan w:val="5"/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EA7530">
        <w:sdt>
          <w:sdtPr>
            <w:id w:val="1166290108"/>
            <w:placeholder>
              <w:docPart w:val="9E138520F8B044FD8EBB9A207BB6BC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91" w:type="pct"/>
                <w:vAlign w:val="bottom"/>
              </w:tcPr>
              <w:p w:rsidR="00650259" w:rsidRPr="00846B76" w:rsidRDefault="0090596C" w:rsidP="00F52451">
                <w:pPr>
                  <w:pStyle w:val="Rientronormale"/>
                </w:pPr>
                <w:r w:rsidRPr="0090596C">
                  <w:rPr>
                    <w:lang w:bidi="it-IT"/>
                  </w:rPr>
                  <w:t>Cognome</w:t>
                </w:r>
              </w:p>
            </w:tc>
          </w:sdtContent>
        </w:sdt>
        <w:tc>
          <w:tcPr>
            <w:tcW w:w="3309" w:type="pct"/>
            <w:gridSpan w:val="5"/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EA7530">
        <w:sdt>
          <w:sdtPr>
            <w:id w:val="946660661"/>
            <w:placeholder>
              <w:docPart w:val="84E8A11DECE0482FBDC86A12AE3840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91" w:type="pct"/>
                <w:vAlign w:val="bottom"/>
              </w:tcPr>
              <w:p w:rsidR="00650259" w:rsidRDefault="0090596C" w:rsidP="00F52451">
                <w:pPr>
                  <w:pStyle w:val="Rientronormale"/>
                </w:pPr>
                <w:r w:rsidRPr="0090596C">
                  <w:rPr>
                    <w:lang w:bidi="it-IT"/>
                  </w:rPr>
                  <w:t>Cellulare</w:t>
                </w:r>
              </w:p>
            </w:tc>
          </w:sdtContent>
        </w:sdt>
        <w:tc>
          <w:tcPr>
            <w:tcW w:w="1076" w:type="pct"/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2E9CCC616B894EFB97C3EE104678AC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5" w:type="pct"/>
                <w:gridSpan w:val="3"/>
                <w:vAlign w:val="bottom"/>
              </w:tcPr>
              <w:p w:rsidR="00650259" w:rsidRDefault="0090596C" w:rsidP="00F52451">
                <w:r w:rsidRPr="0090596C">
                  <w:rPr>
                    <w:lang w:bidi="it-IT"/>
                  </w:rPr>
                  <w:t>Telefono ufficio</w:t>
                </w:r>
              </w:p>
            </w:tc>
          </w:sdtContent>
        </w:sdt>
        <w:tc>
          <w:tcPr>
            <w:tcW w:w="1078" w:type="pct"/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EA7530">
        <w:sdt>
          <w:sdtPr>
            <w:id w:val="1334104394"/>
            <w:placeholder>
              <w:docPart w:val="BEFC1E55FA354167A1C5C3649B9D0A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91" w:type="pct"/>
                <w:vAlign w:val="bottom"/>
              </w:tcPr>
              <w:p w:rsidR="00650259" w:rsidRPr="00846B76" w:rsidRDefault="0090596C" w:rsidP="00F52451">
                <w:pPr>
                  <w:pStyle w:val="Rientronormale"/>
                </w:pPr>
                <w:r w:rsidRPr="0090596C">
                  <w:rPr>
                    <w:lang w:bidi="it-IT"/>
                  </w:rPr>
                  <w:t>Indirizzo di posta elettronica</w:t>
                </w:r>
              </w:p>
            </w:tc>
          </w:sdtContent>
        </w:sdt>
        <w:tc>
          <w:tcPr>
            <w:tcW w:w="3309" w:type="pct"/>
            <w:gridSpan w:val="5"/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282793" w:rsidRPr="00846B76" w:rsidTr="00EA7530">
        <w:tc>
          <w:tcPr>
            <w:tcW w:w="1691" w:type="pct"/>
            <w:vAlign w:val="bottom"/>
          </w:tcPr>
          <w:p w:rsidR="00282793" w:rsidRDefault="00282793" w:rsidP="00282793">
            <w:pPr>
              <w:pStyle w:val="Rientronormale"/>
              <w:numPr>
                <w:ilvl w:val="0"/>
                <w:numId w:val="24"/>
              </w:numPr>
            </w:pPr>
            <w:r>
              <w:t>Attività lavorativa</w:t>
            </w:r>
          </w:p>
        </w:tc>
        <w:tc>
          <w:tcPr>
            <w:tcW w:w="3309" w:type="pct"/>
            <w:gridSpan w:val="5"/>
            <w:vAlign w:val="bottom"/>
          </w:tcPr>
          <w:p w:rsidR="00282793" w:rsidRPr="00846B76" w:rsidRDefault="00282793" w:rsidP="007F7B5D">
            <w:pPr>
              <w:spacing w:before="120"/>
            </w:pPr>
          </w:p>
        </w:tc>
      </w:tr>
      <w:tr w:rsidR="00282793" w:rsidRPr="00846B76" w:rsidTr="00EA7530">
        <w:tc>
          <w:tcPr>
            <w:tcW w:w="5000" w:type="pct"/>
            <w:gridSpan w:val="6"/>
            <w:vAlign w:val="bottom"/>
          </w:tcPr>
          <w:p w:rsidR="00282793" w:rsidRPr="00846B76" w:rsidRDefault="00282793" w:rsidP="00282793"/>
        </w:tc>
      </w:tr>
      <w:tr w:rsidR="00650259" w:rsidRPr="00846B76" w:rsidTr="00EA7530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:rsidTr="00EA7530">
        <w:tc>
          <w:tcPr>
            <w:tcW w:w="5000" w:type="pct"/>
            <w:gridSpan w:val="6"/>
            <w:shd w:val="clear" w:color="auto" w:fill="5AA2AE" w:themeFill="accent5"/>
          </w:tcPr>
          <w:p w:rsidR="00650259" w:rsidRPr="0090596C" w:rsidRDefault="00282793" w:rsidP="00282793">
            <w:pPr>
              <w:pStyle w:val="Titolo1"/>
              <w:outlineLvl w:val="0"/>
            </w:pPr>
            <w:bookmarkStart w:id="0" w:name="_Hlk521325947"/>
            <w:r>
              <w:t>Dichiarazione genitore 2</w:t>
            </w:r>
          </w:p>
        </w:tc>
      </w:tr>
      <w:tr w:rsidR="00650259" w:rsidRPr="00846B76" w:rsidTr="00EA7530">
        <w:bookmarkEnd w:id="0" w:displacedByCustomXml="next"/>
        <w:sdt>
          <w:sdtPr>
            <w:id w:val="-2047821762"/>
            <w:placeholder>
              <w:docPart w:val="5C8353D2ABB4493ABCE6D0ACC78102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91" w:type="pct"/>
                <w:vAlign w:val="bottom"/>
              </w:tcPr>
              <w:p w:rsidR="00650259" w:rsidRPr="00F52451" w:rsidRDefault="00F52451" w:rsidP="00F52451">
                <w:pPr>
                  <w:pStyle w:val="Rientronormale"/>
                </w:pPr>
                <w:r w:rsidRPr="00F52451">
                  <w:rPr>
                    <w:rStyle w:val="Testosegnaposto"/>
                    <w:color w:val="auto"/>
                    <w:lang w:bidi="it-IT"/>
                  </w:rPr>
                  <w:t>Nome</w:t>
                </w:r>
              </w:p>
            </w:tc>
          </w:sdtContent>
        </w:sdt>
        <w:tc>
          <w:tcPr>
            <w:tcW w:w="3309" w:type="pct"/>
            <w:gridSpan w:val="5"/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EA7530">
        <w:sdt>
          <w:sdtPr>
            <w:id w:val="-1368443858"/>
            <w:placeholder>
              <w:docPart w:val="65C086B901D347C19A7E1E68702FA1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91" w:type="pct"/>
                <w:vAlign w:val="bottom"/>
              </w:tcPr>
              <w:p w:rsidR="00650259" w:rsidRPr="00F52451" w:rsidRDefault="00F52451" w:rsidP="00F52451">
                <w:pPr>
                  <w:pStyle w:val="Rientronormale"/>
                </w:pPr>
                <w:r w:rsidRPr="00F52451">
                  <w:rPr>
                    <w:rStyle w:val="Testosegnaposto"/>
                    <w:color w:val="auto"/>
                    <w:lang w:bidi="it-IT"/>
                  </w:rPr>
                  <w:t>Cognome</w:t>
                </w:r>
              </w:p>
            </w:tc>
          </w:sdtContent>
        </w:sdt>
        <w:tc>
          <w:tcPr>
            <w:tcW w:w="3309" w:type="pct"/>
            <w:gridSpan w:val="5"/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EA7530">
        <w:sdt>
          <w:sdtPr>
            <w:id w:val="-201941420"/>
            <w:placeholder>
              <w:docPart w:val="CBCDA90A54B541B9AC8F07C854DE3B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91" w:type="pct"/>
                <w:vAlign w:val="bottom"/>
              </w:tcPr>
              <w:p w:rsidR="00650259" w:rsidRPr="00F52451" w:rsidRDefault="00F52451" w:rsidP="00F52451">
                <w:pPr>
                  <w:pStyle w:val="Rientronormale"/>
                </w:pPr>
                <w:r w:rsidRPr="00F52451">
                  <w:rPr>
                    <w:rStyle w:val="Testosegnaposto"/>
                    <w:color w:val="auto"/>
                    <w:lang w:bidi="it-IT"/>
                  </w:rPr>
                  <w:t>Cellulare</w:t>
                </w:r>
              </w:p>
            </w:tc>
          </w:sdtContent>
        </w:sdt>
        <w:tc>
          <w:tcPr>
            <w:tcW w:w="1076" w:type="pct"/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  <w:sdt>
          <w:sdtPr>
            <w:id w:val="-448942189"/>
            <w:placeholder>
              <w:docPart w:val="68650A10A32B41E68CE5A5FAF64053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5" w:type="pct"/>
                <w:gridSpan w:val="3"/>
                <w:vAlign w:val="bottom"/>
              </w:tcPr>
              <w:p w:rsidR="00650259" w:rsidRPr="00F52451" w:rsidRDefault="00F52451" w:rsidP="00F52451">
                <w:r w:rsidRPr="00F52451">
                  <w:rPr>
                    <w:lang w:bidi="it-IT"/>
                  </w:rPr>
                  <w:t>Telefono ufficio</w:t>
                </w:r>
              </w:p>
            </w:tc>
          </w:sdtContent>
        </w:sdt>
        <w:tc>
          <w:tcPr>
            <w:tcW w:w="1078" w:type="pct"/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EA7530">
        <w:sdt>
          <w:sdtPr>
            <w:id w:val="-1359804501"/>
            <w:placeholder>
              <w:docPart w:val="BB61E6D67F114482965A638DA34E9A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91" w:type="pct"/>
                <w:vAlign w:val="bottom"/>
              </w:tcPr>
              <w:p w:rsidR="00650259" w:rsidRPr="00F52451" w:rsidRDefault="00F52451" w:rsidP="00F52451">
                <w:pPr>
                  <w:pStyle w:val="Rientronormale"/>
                </w:pPr>
                <w:r w:rsidRPr="00F52451">
                  <w:rPr>
                    <w:lang w:bidi="it-IT"/>
                  </w:rPr>
                  <w:t>Indirizzo di posta elettronica</w:t>
                </w:r>
              </w:p>
            </w:tc>
          </w:sdtContent>
        </w:sdt>
        <w:tc>
          <w:tcPr>
            <w:tcW w:w="3309" w:type="pct"/>
            <w:gridSpan w:val="5"/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282793" w:rsidRPr="00846B76" w:rsidTr="00EA7530">
        <w:tc>
          <w:tcPr>
            <w:tcW w:w="1691" w:type="pct"/>
            <w:vAlign w:val="bottom"/>
          </w:tcPr>
          <w:p w:rsidR="00282793" w:rsidRDefault="00282793" w:rsidP="00282793">
            <w:pPr>
              <w:pStyle w:val="Rientronormale"/>
              <w:numPr>
                <w:ilvl w:val="0"/>
                <w:numId w:val="24"/>
              </w:numPr>
            </w:pPr>
            <w:r>
              <w:t>Attività lavorativa</w:t>
            </w:r>
          </w:p>
        </w:tc>
        <w:tc>
          <w:tcPr>
            <w:tcW w:w="3309" w:type="pct"/>
            <w:gridSpan w:val="5"/>
            <w:vAlign w:val="bottom"/>
          </w:tcPr>
          <w:p w:rsidR="00282793" w:rsidRPr="00846B76" w:rsidRDefault="00282793" w:rsidP="007F7B5D">
            <w:pPr>
              <w:spacing w:before="120"/>
            </w:pPr>
          </w:p>
        </w:tc>
      </w:tr>
      <w:tr w:rsidR="00EA7530" w:rsidRPr="00846B76" w:rsidTr="00EA7530"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9BC7CE" w:themeFill="accent5" w:themeFillTint="99"/>
            <w:vAlign w:val="center"/>
          </w:tcPr>
          <w:p w:rsidR="00EA7530" w:rsidRPr="00EA7530" w:rsidRDefault="00EA7530" w:rsidP="00EA7530">
            <w:pPr>
              <w:spacing w:before="120"/>
              <w:jc w:val="center"/>
              <w:rPr>
                <w:b/>
              </w:rPr>
            </w:pPr>
            <w:r w:rsidRPr="00EA7530">
              <w:rPr>
                <w:b/>
                <w:color w:val="FFFFFF" w:themeColor="background1"/>
              </w:rPr>
              <w:t xml:space="preserve">Dichiarazione </w:t>
            </w:r>
            <w:r w:rsidRPr="00EA7530">
              <w:rPr>
                <w:b/>
                <w:color w:val="FFFFFF" w:themeColor="background1"/>
              </w:rPr>
              <w:t>entrambi i genitori</w:t>
            </w:r>
          </w:p>
        </w:tc>
      </w:tr>
      <w:tr w:rsidR="00EA7530" w:rsidRPr="00846B76" w:rsidTr="00EA7530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EA7530" w:rsidRDefault="00EA7530" w:rsidP="00EA7530">
            <w:pPr>
              <w:pStyle w:val="Paragrafoelenco"/>
              <w:numPr>
                <w:ilvl w:val="0"/>
                <w:numId w:val="24"/>
              </w:numPr>
              <w:spacing w:before="120"/>
            </w:pPr>
            <w:r>
              <w:t>Si dichiara di non poter delegare nessun altro familiare o persona di fiducia</w:t>
            </w:r>
          </w:p>
          <w:p w:rsidR="00EA7530" w:rsidRDefault="00EA7530" w:rsidP="00EA7530">
            <w:pPr>
              <w:pStyle w:val="Paragrafoelenco"/>
              <w:numPr>
                <w:ilvl w:val="0"/>
                <w:numId w:val="24"/>
              </w:numPr>
              <w:spacing w:before="120"/>
            </w:pPr>
            <w:r>
              <w:t xml:space="preserve">Si allegano attestazione dei datori di lavoro </w:t>
            </w:r>
            <w:bookmarkStart w:id="1" w:name="_GoBack"/>
            <w:bookmarkEnd w:id="1"/>
          </w:p>
        </w:tc>
      </w:tr>
      <w:tr w:rsidR="00EA7530" w:rsidRPr="00846B76" w:rsidTr="00EA7530"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A7530" w:rsidRDefault="00EA7530" w:rsidP="00EA7530">
            <w:pPr>
              <w:pStyle w:val="Paragrafoelenco"/>
              <w:spacing w:before="120"/>
              <w:ind w:left="360"/>
            </w:pPr>
          </w:p>
        </w:tc>
      </w:tr>
      <w:tr w:rsidR="00EA7530" w:rsidRPr="00846B76" w:rsidTr="00EA7530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7530" w:rsidRDefault="00EA7530" w:rsidP="00EA7530">
            <w:pPr>
              <w:pStyle w:val="Paragrafoelenco"/>
              <w:spacing w:before="120"/>
              <w:ind w:left="360"/>
            </w:pPr>
            <w:r>
              <w:t>Firma genitore 1 ………………………………………………….</w:t>
            </w:r>
          </w:p>
        </w:tc>
      </w:tr>
      <w:tr w:rsidR="00EA7530" w:rsidRPr="00846B76" w:rsidTr="00EA7530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7530" w:rsidRDefault="00EA7530" w:rsidP="00EA7530">
            <w:pPr>
              <w:pStyle w:val="Paragrafoelenco"/>
              <w:spacing w:before="120"/>
              <w:ind w:left="360"/>
            </w:pPr>
            <w:r>
              <w:t>Firma genitore 2 ………………………………………………..</w:t>
            </w:r>
          </w:p>
        </w:tc>
      </w:tr>
    </w:tbl>
    <w:p w:rsidR="00EA7530" w:rsidRDefault="00EA7530" w:rsidP="00E677FE">
      <w:pPr>
        <w:spacing w:after="0"/>
        <w:rPr>
          <w:sz w:val="12"/>
          <w:szCs w:val="16"/>
        </w:rPr>
      </w:pPr>
    </w:p>
    <w:p w:rsidR="00EA7530" w:rsidRPr="0090596C" w:rsidRDefault="00EA7530" w:rsidP="00E677FE">
      <w:pPr>
        <w:spacing w:after="0"/>
        <w:rPr>
          <w:sz w:val="12"/>
          <w:szCs w:val="16"/>
        </w:rPr>
      </w:pPr>
    </w:p>
    <w:sectPr w:rsidR="00EA7530" w:rsidRPr="0090596C" w:rsidSect="004A6C32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793" w:rsidRDefault="00282793" w:rsidP="00650259">
      <w:pPr>
        <w:spacing w:after="0" w:line="240" w:lineRule="auto"/>
      </w:pPr>
      <w:r>
        <w:separator/>
      </w:r>
    </w:p>
  </w:endnote>
  <w:endnote w:type="continuationSeparator" w:id="0">
    <w:p w:rsidR="00282793" w:rsidRDefault="0028279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C24B3B-6E95-4102-92EA-6331C2F3E7C9}"/>
    <w:embedBold r:id="rId2" w:fontKey="{354F3697-CA40-47AF-8167-A04F24F5A49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2A8682C-E311-42D3-923A-9436000ABD7F}"/>
    <w:embedBold r:id="rId4" w:fontKey="{93662A3A-5E61-4620-A6AE-A125921830F4}"/>
    <w:embedItalic r:id="rId5" w:fontKey="{CC197BBF-20E6-4CA3-AF5E-63C52F5A37E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4A614A7-B1F1-469A-9AE9-1BA48A30B61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:rsidTr="00C4167A">
      <w:tc>
        <w:tcPr>
          <w:tcW w:w="4675" w:type="dxa"/>
          <w:vAlign w:val="center"/>
        </w:tcPr>
        <w:p w:rsidR="007F7B5D" w:rsidRPr="007F7B5D" w:rsidRDefault="007F7B5D" w:rsidP="0028279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Nessunaspaziatur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793" w:rsidRDefault="00282793" w:rsidP="00650259">
      <w:pPr>
        <w:spacing w:after="0" w:line="240" w:lineRule="auto"/>
      </w:pPr>
      <w:r>
        <w:separator/>
      </w:r>
    </w:p>
  </w:footnote>
  <w:footnote w:type="continuationSeparator" w:id="0">
    <w:p w:rsidR="00282793" w:rsidRDefault="0028279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8" w:type="dxa"/>
      <w:tblLook w:val="04A0" w:firstRow="1" w:lastRow="0" w:firstColumn="1" w:lastColumn="0" w:noHBand="0" w:noVBand="1"/>
    </w:tblPr>
    <w:tblGrid>
      <w:gridCol w:w="284"/>
      <w:gridCol w:w="9214"/>
    </w:tblGrid>
    <w:tr w:rsidR="0090596C" w:rsidTr="00EA7530">
      <w:trPr>
        <w:trHeight w:val="990"/>
      </w:trPr>
      <w:tc>
        <w:tcPr>
          <w:tcW w:w="284" w:type="dxa"/>
          <w:vAlign w:val="center"/>
        </w:tcPr>
        <w:p w:rsidR="0090596C" w:rsidRDefault="0090596C" w:rsidP="0090596C">
          <w:pPr>
            <w:pStyle w:val="Intestazione"/>
            <w:ind w:left="-108"/>
          </w:pPr>
          <w:bookmarkStart w:id="2" w:name="_Hlk521325785"/>
        </w:p>
      </w:tc>
      <w:tc>
        <w:tcPr>
          <w:tcW w:w="9214" w:type="dxa"/>
          <w:vAlign w:val="center"/>
        </w:tcPr>
        <w:p w:rsidR="00EA7530" w:rsidRDefault="00EA7530" w:rsidP="00EA7530">
          <w:pPr>
            <w:pStyle w:val="Intestazione"/>
            <w:tabs>
              <w:tab w:val="clear" w:pos="4680"/>
            </w:tabs>
            <w:ind w:left="5040" w:right="-884"/>
            <w:rPr>
              <w:sz w:val="28"/>
              <w:szCs w:val="28"/>
            </w:rPr>
          </w:pPr>
          <w:r w:rsidRPr="00EA7530">
            <w:rPr>
              <w:sz w:val="28"/>
              <w:szCs w:val="28"/>
            </w:rPr>
            <w:t xml:space="preserve">Al Dirigente </w:t>
          </w:r>
          <w:r>
            <w:rPr>
              <w:sz w:val="28"/>
              <w:szCs w:val="28"/>
            </w:rPr>
            <w:t>S</w:t>
          </w:r>
          <w:r w:rsidRPr="00EA7530">
            <w:rPr>
              <w:sz w:val="28"/>
              <w:szCs w:val="28"/>
            </w:rPr>
            <w:t>colastico</w:t>
          </w:r>
        </w:p>
        <w:p w:rsidR="00EA7530" w:rsidRPr="00EA7530" w:rsidRDefault="00EA7530" w:rsidP="00EA7530">
          <w:pPr>
            <w:pStyle w:val="Intestazione"/>
            <w:tabs>
              <w:tab w:val="clear" w:pos="4680"/>
            </w:tabs>
            <w:ind w:left="5040" w:right="-884"/>
            <w:rPr>
              <w:sz w:val="28"/>
              <w:szCs w:val="28"/>
            </w:rPr>
          </w:pPr>
          <w:r w:rsidRPr="00EA7530">
            <w:rPr>
              <w:sz w:val="28"/>
              <w:szCs w:val="28"/>
            </w:rPr>
            <w:t xml:space="preserve">IC </w:t>
          </w:r>
          <w:r>
            <w:rPr>
              <w:sz w:val="28"/>
              <w:szCs w:val="28"/>
            </w:rPr>
            <w:t xml:space="preserve"> Secondo</w:t>
          </w:r>
          <w:r w:rsidRPr="00EA7530">
            <w:rPr>
              <w:sz w:val="28"/>
              <w:szCs w:val="28"/>
            </w:rPr>
            <w:t xml:space="preserve"> Milazzo</w:t>
          </w:r>
        </w:p>
        <w:p w:rsidR="0090596C" w:rsidRPr="0090596C" w:rsidRDefault="00282793" w:rsidP="00282793">
          <w:pPr>
            <w:pStyle w:val="Intestazione"/>
            <w:tabs>
              <w:tab w:val="clear" w:pos="4680"/>
            </w:tabs>
            <w:ind w:right="-884"/>
          </w:pPr>
          <w:r>
            <w:t>Richiesta servizio pre-scuola post scuola</w:t>
          </w:r>
        </w:p>
      </w:tc>
    </w:tr>
    <w:bookmarkEnd w:id="2"/>
  </w:tbl>
  <w:p w:rsidR="00650259" w:rsidRPr="0090596C" w:rsidRDefault="00650259" w:rsidP="0090596C">
    <w:pPr>
      <w:pStyle w:val="Nessunaspaziatura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B7F12D0"/>
    <w:multiLevelType w:val="hybridMultilevel"/>
    <w:tmpl w:val="C038C60E"/>
    <w:lvl w:ilvl="0" w:tplc="473092C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DEA028B"/>
    <w:multiLevelType w:val="hybridMultilevel"/>
    <w:tmpl w:val="E9D669AE"/>
    <w:lvl w:ilvl="0" w:tplc="A0F6839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4B8023B"/>
    <w:multiLevelType w:val="hybridMultilevel"/>
    <w:tmpl w:val="66263EF4"/>
    <w:lvl w:ilvl="0" w:tplc="473092C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4"/>
  </w:num>
  <w:num w:numId="19">
    <w:abstractNumId w:val="19"/>
  </w:num>
  <w:num w:numId="20">
    <w:abstractNumId w:val="15"/>
  </w:num>
  <w:num w:numId="21">
    <w:abstractNumId w:val="23"/>
  </w:num>
  <w:num w:numId="22">
    <w:abstractNumId w:val="5"/>
  </w:num>
  <w:num w:numId="23">
    <w:abstractNumId w:val="1"/>
  </w:num>
  <w:num w:numId="24">
    <w:abstractNumId w:val="22"/>
  </w:num>
  <w:num w:numId="25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93"/>
    <w:rsid w:val="000456E1"/>
    <w:rsid w:val="00052382"/>
    <w:rsid w:val="0006568A"/>
    <w:rsid w:val="00076F0F"/>
    <w:rsid w:val="00084253"/>
    <w:rsid w:val="000D1F49"/>
    <w:rsid w:val="001727CA"/>
    <w:rsid w:val="00282793"/>
    <w:rsid w:val="002928D0"/>
    <w:rsid w:val="002C56E6"/>
    <w:rsid w:val="00361E11"/>
    <w:rsid w:val="003B4744"/>
    <w:rsid w:val="003F0847"/>
    <w:rsid w:val="0040090B"/>
    <w:rsid w:val="0046302A"/>
    <w:rsid w:val="00487D2D"/>
    <w:rsid w:val="004A6C32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D70EE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A449E9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632EB"/>
    <w:rsid w:val="00DB3FAD"/>
    <w:rsid w:val="00E139C4"/>
    <w:rsid w:val="00E61C09"/>
    <w:rsid w:val="00E677FE"/>
    <w:rsid w:val="00EA7530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45F5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7F7B5D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5AA2AE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5AA2AE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9454C3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3EBBF0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  <w:style w:type="paragraph" w:styleId="Paragrafoelenco">
    <w:name w:val="List Paragraph"/>
    <w:basedOn w:val="Normale"/>
    <w:uiPriority w:val="34"/>
    <w:semiHidden/>
    <w:qFormat/>
    <w:rsid w:val="002827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Roaming\Microsoft\Templates\Modulo%20raccolta%20di%20directo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A1850C861B4E4489E7054F443EF12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155521B-58B2-4EAC-AFA1-CC7B52E112C6}"/>
      </w:docPartPr>
      <w:docPartBody>
        <w:p w:rsidR="00000000" w:rsidRDefault="007B1210">
          <w:pPr>
            <w:pStyle w:val="14A1850C861B4E4489E7054F443EF12A"/>
          </w:pPr>
          <w:r w:rsidRPr="0090596C">
            <w:rPr>
              <w:lang w:bidi="it-IT"/>
            </w:rPr>
            <w:t>Informazioni studenti</w:t>
          </w:r>
        </w:p>
      </w:docPartBody>
    </w:docPart>
    <w:docPart>
      <w:docPartPr>
        <w:name w:val="D79CFD738E7F4AB38B5276492ADC63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C4CC1F-C90B-4B1C-932C-11187022E9C7}"/>
      </w:docPartPr>
      <w:docPartBody>
        <w:p w:rsidR="00000000" w:rsidRDefault="007B1210">
          <w:pPr>
            <w:pStyle w:val="D79CFD738E7F4AB38B5276492ADC634C"/>
          </w:pPr>
          <w:r w:rsidRPr="0090596C">
            <w:rPr>
              <w:lang w:bidi="it-IT"/>
            </w:rPr>
            <w:t>Nome</w:t>
          </w:r>
        </w:p>
      </w:docPartBody>
    </w:docPart>
    <w:docPart>
      <w:docPartPr>
        <w:name w:val="9E138520F8B044FD8EBB9A207BB6BC9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EB1CCE0-9B07-4CF8-A291-CC4E2C014826}"/>
      </w:docPartPr>
      <w:docPartBody>
        <w:p w:rsidR="00000000" w:rsidRDefault="007B1210">
          <w:pPr>
            <w:pStyle w:val="9E138520F8B044FD8EBB9A207BB6BC9E"/>
          </w:pPr>
          <w:r w:rsidRPr="0090596C">
            <w:rPr>
              <w:lang w:bidi="it-IT"/>
            </w:rPr>
            <w:t>Cognome</w:t>
          </w:r>
        </w:p>
      </w:docPartBody>
    </w:docPart>
    <w:docPart>
      <w:docPartPr>
        <w:name w:val="84E8A11DECE0482FBDC86A12AE3840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E05EA3B-9D67-4EC0-99F3-B6FBE3721D4B}"/>
      </w:docPartPr>
      <w:docPartBody>
        <w:p w:rsidR="00000000" w:rsidRDefault="007B1210">
          <w:pPr>
            <w:pStyle w:val="84E8A11DECE0482FBDC86A12AE384017"/>
          </w:pPr>
          <w:r w:rsidRPr="0090596C">
            <w:rPr>
              <w:lang w:bidi="it-IT"/>
            </w:rPr>
            <w:t>Cellulare</w:t>
          </w:r>
        </w:p>
      </w:docPartBody>
    </w:docPart>
    <w:docPart>
      <w:docPartPr>
        <w:name w:val="2E9CCC616B894EFB97C3EE104678AC8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D2EE19-6E89-4A8D-B42F-FFA95FCD8C9B}"/>
      </w:docPartPr>
      <w:docPartBody>
        <w:p w:rsidR="00000000" w:rsidRDefault="007B1210">
          <w:pPr>
            <w:pStyle w:val="2E9CCC616B894EFB97C3EE104678AC89"/>
          </w:pPr>
          <w:r w:rsidRPr="0090596C">
            <w:rPr>
              <w:lang w:bidi="it-IT"/>
            </w:rPr>
            <w:t>Telefono ufficio</w:t>
          </w:r>
        </w:p>
      </w:docPartBody>
    </w:docPart>
    <w:docPart>
      <w:docPartPr>
        <w:name w:val="BEFC1E55FA354167A1C5C3649B9D0AF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D7A2FC8-C7C9-4CEA-A87D-8C1C628BA1F2}"/>
      </w:docPartPr>
      <w:docPartBody>
        <w:p w:rsidR="00000000" w:rsidRDefault="007B1210">
          <w:pPr>
            <w:pStyle w:val="BEFC1E55FA354167A1C5C3649B9D0AF6"/>
          </w:pPr>
          <w:r w:rsidRPr="0090596C">
            <w:rPr>
              <w:lang w:bidi="it-IT"/>
            </w:rPr>
            <w:t xml:space="preserve">Indirizzo di posta </w:t>
          </w:r>
          <w:r w:rsidRPr="0090596C">
            <w:rPr>
              <w:lang w:bidi="it-IT"/>
            </w:rPr>
            <w:t>elettronica</w:t>
          </w:r>
        </w:p>
      </w:docPartBody>
    </w:docPart>
    <w:docPart>
      <w:docPartPr>
        <w:name w:val="5C8353D2ABB4493ABCE6D0ACC781022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C7E127A-6C1F-4D5F-80FE-2B0FBE2446F1}"/>
      </w:docPartPr>
      <w:docPartBody>
        <w:p w:rsidR="00000000" w:rsidRDefault="007B1210">
          <w:pPr>
            <w:pStyle w:val="5C8353D2ABB4493ABCE6D0ACC781022A"/>
          </w:pPr>
          <w:r w:rsidRPr="00F52451">
            <w:rPr>
              <w:rStyle w:val="Testosegnaposto"/>
              <w:lang w:bidi="it-IT"/>
            </w:rPr>
            <w:t>Nome</w:t>
          </w:r>
        </w:p>
      </w:docPartBody>
    </w:docPart>
    <w:docPart>
      <w:docPartPr>
        <w:name w:val="65C086B901D347C19A7E1E68702FA15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CE55D3-EC39-4E95-95E8-FA9D126F2E7B}"/>
      </w:docPartPr>
      <w:docPartBody>
        <w:p w:rsidR="00000000" w:rsidRDefault="007B1210">
          <w:pPr>
            <w:pStyle w:val="65C086B901D347C19A7E1E68702FA155"/>
          </w:pPr>
          <w:r w:rsidRPr="00F52451">
            <w:rPr>
              <w:rStyle w:val="Testosegnaposto"/>
              <w:lang w:bidi="it-IT"/>
            </w:rPr>
            <w:t>Cognome</w:t>
          </w:r>
        </w:p>
      </w:docPartBody>
    </w:docPart>
    <w:docPart>
      <w:docPartPr>
        <w:name w:val="CBCDA90A54B541B9AC8F07C854DE3BF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E260D8-7F8C-4392-914B-359439088713}"/>
      </w:docPartPr>
      <w:docPartBody>
        <w:p w:rsidR="00000000" w:rsidRDefault="007B1210">
          <w:pPr>
            <w:pStyle w:val="CBCDA90A54B541B9AC8F07C854DE3BFB"/>
          </w:pPr>
          <w:r w:rsidRPr="00F52451">
            <w:rPr>
              <w:rStyle w:val="Testosegnaposto"/>
              <w:lang w:bidi="it-IT"/>
            </w:rPr>
            <w:t>Cellulare</w:t>
          </w:r>
        </w:p>
      </w:docPartBody>
    </w:docPart>
    <w:docPart>
      <w:docPartPr>
        <w:name w:val="68650A10A32B41E68CE5A5FAF64053C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8047C4-3BCE-4ECC-AF10-B95388ADC1B2}"/>
      </w:docPartPr>
      <w:docPartBody>
        <w:p w:rsidR="00000000" w:rsidRDefault="007B1210">
          <w:pPr>
            <w:pStyle w:val="68650A10A32B41E68CE5A5FAF64053C3"/>
          </w:pPr>
          <w:r w:rsidRPr="00F52451">
            <w:rPr>
              <w:lang w:bidi="it-IT"/>
            </w:rPr>
            <w:t>Telefono ufficio</w:t>
          </w:r>
        </w:p>
      </w:docPartBody>
    </w:docPart>
    <w:docPart>
      <w:docPartPr>
        <w:name w:val="BB61E6D67F114482965A638DA34E9A4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FA10B4-3D1B-4A25-9790-3004F4150814}"/>
      </w:docPartPr>
      <w:docPartBody>
        <w:p w:rsidR="00000000" w:rsidRDefault="007B1210">
          <w:pPr>
            <w:pStyle w:val="BB61E6D67F114482965A638DA34E9A47"/>
          </w:pPr>
          <w:r w:rsidRPr="00F52451">
            <w:rPr>
              <w:lang w:bidi="it-IT"/>
            </w:rPr>
            <w:t>Indirizzo di posta elettronica</w:t>
          </w:r>
        </w:p>
      </w:docPartBody>
    </w:docPart>
    <w:docPart>
      <w:docPartPr>
        <w:name w:val="7B0A93E2F16F4A2CA491FB7D3CCC9B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5C9321-8676-4F7B-A2A5-04F855638D6E}"/>
      </w:docPartPr>
      <w:docPartBody>
        <w:p w:rsidR="00000000" w:rsidRDefault="007B1210" w:rsidP="007B1210">
          <w:pPr>
            <w:pStyle w:val="7B0A93E2F16F4A2CA491FB7D3CCC9B72"/>
          </w:pPr>
          <w:r w:rsidRPr="0090596C">
            <w:rPr>
              <w:lang w:bidi="it-IT"/>
            </w:rPr>
            <w:t>Nome</w:t>
          </w:r>
        </w:p>
      </w:docPartBody>
    </w:docPart>
    <w:docPart>
      <w:docPartPr>
        <w:name w:val="DA8227E95BF94D3AB2D5392BE42766E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420FC9E-EA0A-4D9B-8D84-F7F5173403DE}"/>
      </w:docPartPr>
      <w:docPartBody>
        <w:p w:rsidR="00000000" w:rsidRDefault="007B1210" w:rsidP="007B1210">
          <w:pPr>
            <w:pStyle w:val="DA8227E95BF94D3AB2D5392BE42766E3"/>
          </w:pPr>
          <w:r w:rsidRPr="0090596C">
            <w:rPr>
              <w:lang w:bidi="it-IT"/>
            </w:rPr>
            <w:t>Cognome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210"/>
    <w:rsid w:val="007B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4A1850C861B4E4489E7054F443EF12A">
    <w:name w:val="14A1850C861B4E4489E7054F443EF12A"/>
  </w:style>
  <w:style w:type="paragraph" w:customStyle="1" w:styleId="D97F905A50CE4E5BAAFC695D80D0E79B">
    <w:name w:val="D97F905A50CE4E5BAAFC695D80D0E79B"/>
  </w:style>
  <w:style w:type="paragraph" w:customStyle="1" w:styleId="FD5AC574B555417BB6312043AE16A3C4">
    <w:name w:val="FD5AC574B555417BB6312043AE16A3C4"/>
  </w:style>
  <w:style w:type="paragraph" w:customStyle="1" w:styleId="4236EEB157DC456D93826818C2ABB2E3">
    <w:name w:val="4236EEB157DC456D93826818C2ABB2E3"/>
  </w:style>
  <w:style w:type="paragraph" w:customStyle="1" w:styleId="A237E73BA25045F69F5474123D2FD0FC">
    <w:name w:val="A237E73BA25045F69F5474123D2FD0FC"/>
  </w:style>
  <w:style w:type="paragraph" w:customStyle="1" w:styleId="1C5D9D5C7D91472E88C5D664AB1CA768">
    <w:name w:val="1C5D9D5C7D91472E88C5D664AB1CA768"/>
  </w:style>
  <w:style w:type="paragraph" w:customStyle="1" w:styleId="5FC637DC00754D2D9AAB8A471DC41D65">
    <w:name w:val="5FC637DC00754D2D9AAB8A471DC41D65"/>
  </w:style>
  <w:style w:type="paragraph" w:customStyle="1" w:styleId="2DAEB2482E65471183D6799288D3FD18">
    <w:name w:val="2DAEB2482E65471183D6799288D3FD18"/>
  </w:style>
  <w:style w:type="paragraph" w:customStyle="1" w:styleId="1C632880A8ED48B39AA40BD0A890DCAD">
    <w:name w:val="1C632880A8ED48B39AA40BD0A890DCAD"/>
  </w:style>
  <w:style w:type="paragraph" w:customStyle="1" w:styleId="D79CFD738E7F4AB38B5276492ADC634C">
    <w:name w:val="D79CFD738E7F4AB38B5276492ADC634C"/>
  </w:style>
  <w:style w:type="paragraph" w:customStyle="1" w:styleId="9E138520F8B044FD8EBB9A207BB6BC9E">
    <w:name w:val="9E138520F8B044FD8EBB9A207BB6BC9E"/>
  </w:style>
  <w:style w:type="paragraph" w:customStyle="1" w:styleId="84E8A11DECE0482FBDC86A12AE384017">
    <w:name w:val="84E8A11DECE0482FBDC86A12AE384017"/>
  </w:style>
  <w:style w:type="paragraph" w:customStyle="1" w:styleId="2E9CCC616B894EFB97C3EE104678AC89">
    <w:name w:val="2E9CCC616B894EFB97C3EE104678AC89"/>
  </w:style>
  <w:style w:type="paragraph" w:customStyle="1" w:styleId="BEFC1E55FA354167A1C5C3649B9D0AF6">
    <w:name w:val="BEFC1E55FA354167A1C5C3649B9D0AF6"/>
  </w:style>
  <w:style w:type="paragraph" w:customStyle="1" w:styleId="0B16BDB1881845EAB888F85D9E0508F5">
    <w:name w:val="0B16BDB1881845EAB888F85D9E0508F5"/>
  </w:style>
  <w:style w:type="paragraph" w:customStyle="1" w:styleId="E3B99581296248C0BE65F42D67543210">
    <w:name w:val="E3B99581296248C0BE65F42D67543210"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5C8353D2ABB4493ABCE6D0ACC781022A">
    <w:name w:val="5C8353D2ABB4493ABCE6D0ACC781022A"/>
  </w:style>
  <w:style w:type="paragraph" w:customStyle="1" w:styleId="65C086B901D347C19A7E1E68702FA155">
    <w:name w:val="65C086B901D347C19A7E1E68702FA155"/>
  </w:style>
  <w:style w:type="paragraph" w:customStyle="1" w:styleId="CBCDA90A54B541B9AC8F07C854DE3BFB">
    <w:name w:val="CBCDA90A54B541B9AC8F07C854DE3BFB"/>
  </w:style>
  <w:style w:type="paragraph" w:customStyle="1" w:styleId="68650A10A32B41E68CE5A5FAF64053C3">
    <w:name w:val="68650A10A32B41E68CE5A5FAF64053C3"/>
  </w:style>
  <w:style w:type="paragraph" w:customStyle="1" w:styleId="BB61E6D67F114482965A638DA34E9A47">
    <w:name w:val="BB61E6D67F114482965A638DA34E9A47"/>
  </w:style>
  <w:style w:type="paragraph" w:customStyle="1" w:styleId="D28808E8F955473B8353A778D8CABCF6">
    <w:name w:val="D28808E8F955473B8353A778D8CABCF6"/>
  </w:style>
  <w:style w:type="paragraph" w:customStyle="1" w:styleId="2B6D82B57BE3473BBD8CFC06B9DC8000">
    <w:name w:val="2B6D82B57BE3473BBD8CFC06B9DC8000"/>
  </w:style>
  <w:style w:type="paragraph" w:customStyle="1" w:styleId="62BAC86EA7B14FC08372C150A9F37C3B">
    <w:name w:val="62BAC86EA7B14FC08372C150A9F37C3B"/>
    <w:rsid w:val="007B1210"/>
  </w:style>
  <w:style w:type="paragraph" w:customStyle="1" w:styleId="69ADB3675786460FB01DC26E6C5E4504">
    <w:name w:val="69ADB3675786460FB01DC26E6C5E4504"/>
    <w:rsid w:val="007B1210"/>
  </w:style>
  <w:style w:type="paragraph" w:customStyle="1" w:styleId="82B99E8E7C6140FFA582FB96BA265E7B">
    <w:name w:val="82B99E8E7C6140FFA582FB96BA265E7B"/>
    <w:rsid w:val="007B1210"/>
  </w:style>
  <w:style w:type="paragraph" w:customStyle="1" w:styleId="55903DD849834036BE6653BAABDC5DE3">
    <w:name w:val="55903DD849834036BE6653BAABDC5DE3"/>
    <w:rsid w:val="007B1210"/>
  </w:style>
  <w:style w:type="paragraph" w:customStyle="1" w:styleId="7B0A93E2F16F4A2CA491FB7D3CCC9B72">
    <w:name w:val="7B0A93E2F16F4A2CA491FB7D3CCC9B72"/>
    <w:rsid w:val="007B1210"/>
  </w:style>
  <w:style w:type="paragraph" w:customStyle="1" w:styleId="DA8227E95BF94D3AB2D5392BE42766E3">
    <w:name w:val="DA8227E95BF94D3AB2D5392BE42766E3"/>
    <w:rsid w:val="007B12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 cal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purl.org/dc/terms/"/>
    <ds:schemaRef ds:uri="http://purl.org/dc/elements/1.1/"/>
    <ds:schemaRef ds:uri="http://schemas.microsoft.com/office/2006/metadata/properties"/>
    <ds:schemaRef ds:uri="http://purl.org/dc/dcmitype/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www.w3.org/XML/1998/namespace"/>
    <ds:schemaRef ds:uri="http://schemas.openxmlformats.org/package/2006/metadata/core-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raccolta di directory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2023-10-03T12:48:00Z</dcterms:created>
  <dcterms:modified xsi:type="dcterms:W3CDTF">2023-10-03T13:09:00Z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